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3" distR="85723">
            <wp:extent cx="5274310" cy="7459761"/>
            <wp:effectExtent l="0" t="0" r="17" b="10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5976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310" cy="7463646"/>
            <wp:effectExtent l="0" t="0" r="17" b="30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6364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310" cy="7453118"/>
            <wp:effectExtent l="0" t="0" r="17" b="15"/>
            <wp:docPr id="7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5311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bmp"/><Relationship Id="rId3" Type="http://schemas.openxmlformats.org/officeDocument/2006/relationships/image" Target="media/5.bmp"/><Relationship Id="rId4" Type="http://schemas.openxmlformats.org/officeDocument/2006/relationships/image" Target="media/8.bmp"/><Relationship Id="rId5" Type="http://schemas.openxmlformats.org/officeDocument/2006/relationships/styles" Target="styles.xml"/><Relationship Id="rId6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Yozo_Office27021597764231179</Application>
  <Pages>3</Pages>
  <Words>0</Words>
  <Characters>0</Characters>
  <Lines>3</Lines>
  <Paragraphs>0</Paragraphs>
  <CharactersWithSpaces>0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Administrator</cp:lastModifiedBy>
  <cp:revision>1</cp:revision>
  <dcterms:created xsi:type="dcterms:W3CDTF">2021-05-08T07:28:00Z</dcterms:created>
  <dcterms:modified xsi:type="dcterms:W3CDTF">2022-07-12T02:18:38Z</dcterms:modified>
</cp:coreProperties>
</file>