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C11" w:rsidRDefault="004E5C11">
      <w:pPr>
        <w:rPr>
          <w:rFonts w:cs="Times New Roman"/>
        </w:rPr>
      </w:pPr>
      <w:r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pt;height:581.25pt">
            <v:imagedata r:id="rId4" o:title=""/>
          </v:shape>
        </w:pict>
      </w:r>
      <w:r>
        <w:rPr>
          <w:rFonts w:cs="Times New Roman"/>
          <w:noProof/>
        </w:rPr>
        <w:pict>
          <v:shape id="_x0000_i1026" type="#_x0000_t75" style="width:411pt;height:581.25pt">
            <v:imagedata r:id="rId5" o:title=""/>
          </v:shape>
        </w:pict>
      </w:r>
    </w:p>
    <w:sectPr w:rsidR="004E5C11" w:rsidSect="006F17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34867"/>
    <w:rsid w:val="00006B17"/>
    <w:rsid w:val="00010CFA"/>
    <w:rsid w:val="0001250E"/>
    <w:rsid w:val="000236E2"/>
    <w:rsid w:val="00023C22"/>
    <w:rsid w:val="00042774"/>
    <w:rsid w:val="0005323D"/>
    <w:rsid w:val="00053BD1"/>
    <w:rsid w:val="00070457"/>
    <w:rsid w:val="00083E2A"/>
    <w:rsid w:val="00092287"/>
    <w:rsid w:val="000B35C9"/>
    <w:rsid w:val="000B55E3"/>
    <w:rsid w:val="000B6339"/>
    <w:rsid w:val="000D3DE2"/>
    <w:rsid w:val="000F1806"/>
    <w:rsid w:val="000F363B"/>
    <w:rsid w:val="001044EC"/>
    <w:rsid w:val="00106FFC"/>
    <w:rsid w:val="00112AE1"/>
    <w:rsid w:val="001571DC"/>
    <w:rsid w:val="0016478E"/>
    <w:rsid w:val="00172CCA"/>
    <w:rsid w:val="0017459C"/>
    <w:rsid w:val="00180D0F"/>
    <w:rsid w:val="00184F81"/>
    <w:rsid w:val="001867A5"/>
    <w:rsid w:val="001A2234"/>
    <w:rsid w:val="001A5F6B"/>
    <w:rsid w:val="001E49B7"/>
    <w:rsid w:val="001E5CF3"/>
    <w:rsid w:val="00201CB6"/>
    <w:rsid w:val="00215A38"/>
    <w:rsid w:val="002170E8"/>
    <w:rsid w:val="002261D8"/>
    <w:rsid w:val="002279FD"/>
    <w:rsid w:val="002411FF"/>
    <w:rsid w:val="00246C1C"/>
    <w:rsid w:val="00247C2C"/>
    <w:rsid w:val="00265D27"/>
    <w:rsid w:val="00281495"/>
    <w:rsid w:val="00281858"/>
    <w:rsid w:val="00296859"/>
    <w:rsid w:val="002A25B1"/>
    <w:rsid w:val="002B54D9"/>
    <w:rsid w:val="002B7258"/>
    <w:rsid w:val="002D07C8"/>
    <w:rsid w:val="002D49C4"/>
    <w:rsid w:val="002D5EA7"/>
    <w:rsid w:val="00301227"/>
    <w:rsid w:val="0030704D"/>
    <w:rsid w:val="00307131"/>
    <w:rsid w:val="00313DE0"/>
    <w:rsid w:val="00314470"/>
    <w:rsid w:val="0032104D"/>
    <w:rsid w:val="00322127"/>
    <w:rsid w:val="0033114D"/>
    <w:rsid w:val="00347F1D"/>
    <w:rsid w:val="00371025"/>
    <w:rsid w:val="00380B03"/>
    <w:rsid w:val="00384D69"/>
    <w:rsid w:val="003920EA"/>
    <w:rsid w:val="003B07B2"/>
    <w:rsid w:val="003B6F8B"/>
    <w:rsid w:val="003C275A"/>
    <w:rsid w:val="003D01D8"/>
    <w:rsid w:val="003E3457"/>
    <w:rsid w:val="003E7636"/>
    <w:rsid w:val="003F2B15"/>
    <w:rsid w:val="003F2DCD"/>
    <w:rsid w:val="003F364A"/>
    <w:rsid w:val="00400185"/>
    <w:rsid w:val="00407071"/>
    <w:rsid w:val="00415758"/>
    <w:rsid w:val="00416736"/>
    <w:rsid w:val="004210DA"/>
    <w:rsid w:val="0042456C"/>
    <w:rsid w:val="004357B5"/>
    <w:rsid w:val="00440201"/>
    <w:rsid w:val="00444EE2"/>
    <w:rsid w:val="00447F02"/>
    <w:rsid w:val="00466EF2"/>
    <w:rsid w:val="00477A36"/>
    <w:rsid w:val="00480890"/>
    <w:rsid w:val="00483750"/>
    <w:rsid w:val="00491C9F"/>
    <w:rsid w:val="00494D07"/>
    <w:rsid w:val="004A23C6"/>
    <w:rsid w:val="004B09DB"/>
    <w:rsid w:val="004B6C2B"/>
    <w:rsid w:val="004C3B03"/>
    <w:rsid w:val="004D4AE6"/>
    <w:rsid w:val="004E5C11"/>
    <w:rsid w:val="00502ECE"/>
    <w:rsid w:val="005111C6"/>
    <w:rsid w:val="00514B17"/>
    <w:rsid w:val="005571D9"/>
    <w:rsid w:val="005663C0"/>
    <w:rsid w:val="00575E87"/>
    <w:rsid w:val="005839C6"/>
    <w:rsid w:val="00594BD7"/>
    <w:rsid w:val="00594CE5"/>
    <w:rsid w:val="005A2BDA"/>
    <w:rsid w:val="005B457C"/>
    <w:rsid w:val="005D7556"/>
    <w:rsid w:val="005E2AF1"/>
    <w:rsid w:val="006044E4"/>
    <w:rsid w:val="00610823"/>
    <w:rsid w:val="006221F1"/>
    <w:rsid w:val="00624DFC"/>
    <w:rsid w:val="00692435"/>
    <w:rsid w:val="006B1191"/>
    <w:rsid w:val="006B287B"/>
    <w:rsid w:val="006B70AB"/>
    <w:rsid w:val="006D40A6"/>
    <w:rsid w:val="006E068D"/>
    <w:rsid w:val="006E48D5"/>
    <w:rsid w:val="006F17BA"/>
    <w:rsid w:val="00704942"/>
    <w:rsid w:val="00704F93"/>
    <w:rsid w:val="00727717"/>
    <w:rsid w:val="00727E91"/>
    <w:rsid w:val="00736E3E"/>
    <w:rsid w:val="0074247B"/>
    <w:rsid w:val="00750795"/>
    <w:rsid w:val="00750E00"/>
    <w:rsid w:val="00753C77"/>
    <w:rsid w:val="00753F60"/>
    <w:rsid w:val="0075633B"/>
    <w:rsid w:val="007610EF"/>
    <w:rsid w:val="00762246"/>
    <w:rsid w:val="0076703D"/>
    <w:rsid w:val="0079168A"/>
    <w:rsid w:val="007B117C"/>
    <w:rsid w:val="007C16C5"/>
    <w:rsid w:val="007C26BB"/>
    <w:rsid w:val="007C7932"/>
    <w:rsid w:val="00834867"/>
    <w:rsid w:val="00860A34"/>
    <w:rsid w:val="00860A43"/>
    <w:rsid w:val="00871269"/>
    <w:rsid w:val="00884983"/>
    <w:rsid w:val="008A3FDE"/>
    <w:rsid w:val="008B6794"/>
    <w:rsid w:val="008C4919"/>
    <w:rsid w:val="008D6773"/>
    <w:rsid w:val="008F0D55"/>
    <w:rsid w:val="008F6572"/>
    <w:rsid w:val="00913274"/>
    <w:rsid w:val="00920500"/>
    <w:rsid w:val="00931EB0"/>
    <w:rsid w:val="00935B67"/>
    <w:rsid w:val="009561CB"/>
    <w:rsid w:val="0097027D"/>
    <w:rsid w:val="00982CD5"/>
    <w:rsid w:val="00982D2B"/>
    <w:rsid w:val="009942A1"/>
    <w:rsid w:val="009B2D0F"/>
    <w:rsid w:val="009C7B22"/>
    <w:rsid w:val="009F029F"/>
    <w:rsid w:val="009F326C"/>
    <w:rsid w:val="00A025AB"/>
    <w:rsid w:val="00A0420B"/>
    <w:rsid w:val="00A07411"/>
    <w:rsid w:val="00A1654F"/>
    <w:rsid w:val="00A30FF2"/>
    <w:rsid w:val="00A41BF3"/>
    <w:rsid w:val="00A4242F"/>
    <w:rsid w:val="00A44998"/>
    <w:rsid w:val="00A511EC"/>
    <w:rsid w:val="00A659CA"/>
    <w:rsid w:val="00A6674B"/>
    <w:rsid w:val="00A72721"/>
    <w:rsid w:val="00A91996"/>
    <w:rsid w:val="00AB3A5F"/>
    <w:rsid w:val="00AB43B3"/>
    <w:rsid w:val="00AC7659"/>
    <w:rsid w:val="00B05744"/>
    <w:rsid w:val="00B074B8"/>
    <w:rsid w:val="00B120C7"/>
    <w:rsid w:val="00B15035"/>
    <w:rsid w:val="00B309EE"/>
    <w:rsid w:val="00B32D06"/>
    <w:rsid w:val="00B332BA"/>
    <w:rsid w:val="00B3572A"/>
    <w:rsid w:val="00B64D0E"/>
    <w:rsid w:val="00B86F43"/>
    <w:rsid w:val="00BA42D7"/>
    <w:rsid w:val="00BA4661"/>
    <w:rsid w:val="00BA4A6E"/>
    <w:rsid w:val="00BB012D"/>
    <w:rsid w:val="00BB0695"/>
    <w:rsid w:val="00BB2B15"/>
    <w:rsid w:val="00BC7AB2"/>
    <w:rsid w:val="00C05811"/>
    <w:rsid w:val="00C05BB2"/>
    <w:rsid w:val="00C103BB"/>
    <w:rsid w:val="00C14515"/>
    <w:rsid w:val="00C27054"/>
    <w:rsid w:val="00C32ACD"/>
    <w:rsid w:val="00C37821"/>
    <w:rsid w:val="00C47AC7"/>
    <w:rsid w:val="00C53CDE"/>
    <w:rsid w:val="00C55055"/>
    <w:rsid w:val="00C56530"/>
    <w:rsid w:val="00C56B5B"/>
    <w:rsid w:val="00C657C4"/>
    <w:rsid w:val="00C74935"/>
    <w:rsid w:val="00CB405C"/>
    <w:rsid w:val="00CC16F0"/>
    <w:rsid w:val="00CC7B08"/>
    <w:rsid w:val="00CE218C"/>
    <w:rsid w:val="00CF3930"/>
    <w:rsid w:val="00CF6D26"/>
    <w:rsid w:val="00D271AC"/>
    <w:rsid w:val="00D31333"/>
    <w:rsid w:val="00D41784"/>
    <w:rsid w:val="00D52441"/>
    <w:rsid w:val="00D55143"/>
    <w:rsid w:val="00D55405"/>
    <w:rsid w:val="00D6414C"/>
    <w:rsid w:val="00D65230"/>
    <w:rsid w:val="00D84223"/>
    <w:rsid w:val="00DB7D67"/>
    <w:rsid w:val="00DC011C"/>
    <w:rsid w:val="00DC47B3"/>
    <w:rsid w:val="00DD7851"/>
    <w:rsid w:val="00DE279B"/>
    <w:rsid w:val="00DF7140"/>
    <w:rsid w:val="00E04569"/>
    <w:rsid w:val="00E13E0C"/>
    <w:rsid w:val="00E173B1"/>
    <w:rsid w:val="00E20EDC"/>
    <w:rsid w:val="00E45F64"/>
    <w:rsid w:val="00E54D90"/>
    <w:rsid w:val="00E62291"/>
    <w:rsid w:val="00EA1A74"/>
    <w:rsid w:val="00EA782C"/>
    <w:rsid w:val="00EA7C40"/>
    <w:rsid w:val="00EC0545"/>
    <w:rsid w:val="00EC3EE3"/>
    <w:rsid w:val="00ED6508"/>
    <w:rsid w:val="00EE5843"/>
    <w:rsid w:val="00EE6146"/>
    <w:rsid w:val="00EF27AE"/>
    <w:rsid w:val="00EF382F"/>
    <w:rsid w:val="00EF3977"/>
    <w:rsid w:val="00EF3A97"/>
    <w:rsid w:val="00F012FF"/>
    <w:rsid w:val="00F01C02"/>
    <w:rsid w:val="00F03AF0"/>
    <w:rsid w:val="00F104D0"/>
    <w:rsid w:val="00F30250"/>
    <w:rsid w:val="00F3115B"/>
    <w:rsid w:val="00F32D36"/>
    <w:rsid w:val="00F41FE0"/>
    <w:rsid w:val="00F571A4"/>
    <w:rsid w:val="00F57A74"/>
    <w:rsid w:val="00F66098"/>
    <w:rsid w:val="00F74B1D"/>
    <w:rsid w:val="00F852CB"/>
    <w:rsid w:val="00F959A0"/>
    <w:rsid w:val="00FB04B2"/>
    <w:rsid w:val="00FB4287"/>
    <w:rsid w:val="00FC408D"/>
    <w:rsid w:val="00FC7D8B"/>
    <w:rsid w:val="00FE3ECF"/>
    <w:rsid w:val="00FF5E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7BA"/>
    <w:pPr>
      <w:widowControl w:val="0"/>
      <w:jc w:val="both"/>
    </w:pPr>
    <w:rPr>
      <w:rFonts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3486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3486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</Pages>
  <Words>0</Words>
  <Characters>2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杨洁莹</cp:lastModifiedBy>
  <cp:revision>3</cp:revision>
  <dcterms:created xsi:type="dcterms:W3CDTF">2020-10-15T08:59:00Z</dcterms:created>
  <dcterms:modified xsi:type="dcterms:W3CDTF">2020-10-16T06:12:00Z</dcterms:modified>
</cp:coreProperties>
</file>