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29" o:spt="75" alt="IMG_20200518_144625" type="#_x0000_t75" style="height:552.95pt;width:414.7pt;" filled="f" o:preferrelative="t" stroked="f" coordsize="21600,21600">
            <v:path/>
            <v:fill on="f" focussize="0,0"/>
            <v:stroke on="f"/>
            <v:imagedata r:id="rId4" o:title="IMG_20200518_144625"/>
            <o:lock v:ext="edit" aspectratio="t"/>
            <w10:wrap type="none"/>
            <w10:anchorlock/>
          </v:shape>
        </w:pic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30" o:spt="75" alt="IMG_20200518_144644" type="#_x0000_t75" style="height:552.95pt;width:414.7pt;" filled="f" o:preferrelative="t" stroked="f" coordsize="21600,21600">
            <v:path/>
            <v:fill on="f" focussize="0,0"/>
            <v:stroke on="f"/>
            <v:imagedata r:id="rId5" o:title="IMG_20200518_144644"/>
            <o:lock v:ext="edit" aspectratio="t"/>
            <w10:wrap type="none"/>
            <w10:anchorlock/>
          </v:shape>
        </w:pic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31" o:spt="75" alt="IMG_20200518_144700" type="#_x0000_t75" style="height:552.95pt;width:414.7pt;" filled="f" o:preferrelative="t" stroked="f" coordsize="21600,21600">
            <v:path/>
            <v:fill on="f" focussize="0,0"/>
            <v:stroke on="f"/>
            <v:imagedata r:id="rId6" o:title="IMG_20200518_144700"/>
            <o:lock v:ext="edit" aspectratio="t"/>
            <w10:wrap type="none"/>
            <w10:anchorlock/>
          </v:shape>
        </w:pic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32" o:spt="75" alt="IMG20200518144416" type="#_x0000_t75" style="height:311.05pt;width:414.7pt;" filled="f" o:preferrelative="t" stroked="f" coordsize="21600,21600">
            <v:path/>
            <v:fill on="f" focussize="0,0"/>
            <v:stroke on="f"/>
            <v:imagedata r:id="rId7" o:title="IMG20200518144416"/>
            <o:lock v:ext="edit" aspectratio="t"/>
            <w10:wrap type="none"/>
            <w10:anchorlock/>
          </v:shape>
        </w:pic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33" o:spt="75" alt="IMG20200518144425" type="#_x0000_t75" style="height:311.05pt;width:414.7pt;" filled="f" o:preferrelative="t" stroked="f" coordsize="21600,21600">
            <v:path/>
            <v:fill on="f" focussize="0,0"/>
            <v:stroke on="f"/>
            <v:imagedata r:id="rId8" o:title="IMG20200518144425"/>
            <o:lock v:ext="edit" aspectratio="t"/>
            <w10:wrap type="none"/>
            <w10:anchorlock/>
          </v:shape>
        </w:pic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34" o:spt="75" alt="IMG20200518144439" type="#_x0000_t75" style="height:311.05pt;width:414.7pt;" filled="f" o:preferrelative="t" stroked="f" coordsize="21600,21600">
            <v:path/>
            <v:fill on="f" focussize="0,0"/>
            <v:stroke on="f"/>
            <v:imagedata r:id="rId9" o:title="IMG20200518144439"/>
            <o:lock v:ext="edit" aspectratio="t"/>
            <w10:wrap type="none"/>
            <w10:anchorlock/>
          </v:shape>
        </w:pic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35" o:spt="75" alt="IMG_20200518_144745" type="#_x0000_t75" style="height:552.95pt;width:414.7pt;" filled="f" o:preferrelative="t" stroked="f" coordsize="21600,21600">
            <v:path/>
            <v:fill on="f" focussize="0,0"/>
            <v:stroke on="f"/>
            <v:imagedata r:id="rId10" o:title="IMG_20200518_144745"/>
            <o:lock v:ext="edit" aspectratio="t"/>
            <w10:wrap type="none"/>
            <w10:anchorlock/>
          </v:shape>
        </w:pic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36" o:spt="75" alt="IMG20200518144458" type="#_x0000_t75" style="height:311.05pt;width:414.7pt;" filled="f" o:preferrelative="t" stroked="f" coordsize="21600,21600">
            <v:path/>
            <v:fill on="f" focussize="0,0"/>
            <v:stroke on="f"/>
            <v:imagedata r:id="rId11" o:title="IMG20200518144458"/>
            <o:lock v:ext="edit" aspectratio="t"/>
            <w10:wrap type="none"/>
            <w10:anchorlock/>
          </v:shape>
        </w:pic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37" o:spt="75" alt="IMG_20200518_144818" type="#_x0000_t75" style="height:311.05pt;width:414.6pt;" filled="f" o:preferrelative="t" stroked="f" coordsize="21600,21600">
            <v:path/>
            <v:fill on="f" focussize="0,0"/>
            <v:stroke on="f"/>
            <v:imagedata r:id="rId12" o:title="IMG_20200518_144818"/>
            <o:lock v:ext="edit" aspectratio="t"/>
            <w10:wrap type="none"/>
            <w10:anchorlock/>
          </v:shape>
        </w:pic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pict>
          <v:shape id="_x0000_i1038" o:spt="75" alt="IMG_20200518_144836" type="#_x0000_t75" style="height:311.05pt;width:414.6pt;" filled="f" o:preferrelative="t" stroked="f" coordsize="21600,21600">
            <v:path/>
            <v:fill on="f" focussize="0,0"/>
            <v:stroke on="f"/>
            <v:imagedata r:id="rId13" o:title="IMG_20200518_144836"/>
            <o:lock v:ext="edit" aspectratio="t"/>
            <w10:wrap type="none"/>
            <w10:anchorlock/>
          </v:shape>
        </w:pict>
      </w:r>
      <w:bookmarkEnd w:id="0"/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D50"/>
    <w:rsid w:val="00034A4F"/>
    <w:rsid w:val="00053C27"/>
    <w:rsid w:val="000A499A"/>
    <w:rsid w:val="00181E75"/>
    <w:rsid w:val="001D43FB"/>
    <w:rsid w:val="002159B9"/>
    <w:rsid w:val="00263B5B"/>
    <w:rsid w:val="002C7568"/>
    <w:rsid w:val="00323B43"/>
    <w:rsid w:val="003D37D8"/>
    <w:rsid w:val="00426133"/>
    <w:rsid w:val="004358AB"/>
    <w:rsid w:val="00463083"/>
    <w:rsid w:val="0053308C"/>
    <w:rsid w:val="005A19F1"/>
    <w:rsid w:val="006375A3"/>
    <w:rsid w:val="00644B88"/>
    <w:rsid w:val="0080789A"/>
    <w:rsid w:val="00856335"/>
    <w:rsid w:val="008B3CAC"/>
    <w:rsid w:val="008B7726"/>
    <w:rsid w:val="009C549F"/>
    <w:rsid w:val="009D29E6"/>
    <w:rsid w:val="00A147FC"/>
    <w:rsid w:val="00B631F4"/>
    <w:rsid w:val="00D0217B"/>
    <w:rsid w:val="00D2194A"/>
    <w:rsid w:val="00D31D50"/>
    <w:rsid w:val="4149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99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iPriority w:val="99"/>
    <w:pPr>
      <w:spacing w:after="0"/>
    </w:pPr>
    <w:rPr>
      <w:sz w:val="18"/>
      <w:szCs w:val="18"/>
    </w:rPr>
  </w:style>
  <w:style w:type="character" w:customStyle="1" w:styleId="5">
    <w:name w:val="Balloon Text Char"/>
    <w:basedOn w:val="4"/>
    <w:link w:val="2"/>
    <w:semiHidden/>
    <w:qFormat/>
    <w:locked/>
    <w:uiPriority w:val="99"/>
    <w:rPr>
      <w:rFonts w:ascii="Tahoma" w:hAnsi="Tahoma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4</Words>
  <Characters>23</Characters>
  <Lines>0</Lines>
  <Paragraphs>0</Paragraphs>
  <TotalTime>35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 ★ 사랑 ～집</dc:creator>
  <cp:lastModifiedBy> ★ 사랑 ～집</cp:lastModifiedBy>
  <dcterms:modified xsi:type="dcterms:W3CDTF">2020-05-18T06:51:10Z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