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DA" w:rsidRDefault="002128DA" w:rsidP="0074038B">
      <w:pPr>
        <w:ind w:firstLine="0"/>
        <w:rPr>
          <w:rFonts w:cs="Times New Roman"/>
        </w:rPr>
      </w:pPr>
      <w:r w:rsidRPr="0019657C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80pt;height:639.75pt;visibility:visible">
            <v:imagedata r:id="rId6" o:title=""/>
          </v:shape>
        </w:pict>
      </w:r>
    </w:p>
    <w:p w:rsidR="002128DA" w:rsidRDefault="002128DA">
      <w:pPr>
        <w:rPr>
          <w:rFonts w:cs="Times New Roman"/>
        </w:rPr>
      </w:pPr>
    </w:p>
    <w:p w:rsidR="002128DA" w:rsidRDefault="002128DA" w:rsidP="0074038B">
      <w:pPr>
        <w:ind w:firstLine="0"/>
        <w:rPr>
          <w:rFonts w:cs="Times New Roman"/>
        </w:rPr>
      </w:pPr>
      <w:r w:rsidRPr="0019657C">
        <w:rPr>
          <w:rFonts w:cs="Times New Roman"/>
          <w:noProof/>
        </w:rPr>
        <w:pict>
          <v:shape id="图片 2" o:spid="_x0000_i1026" type="#_x0000_t75" style="width:480pt;height:639.75pt;visibility:visible">
            <v:imagedata r:id="rId7" o:title=""/>
          </v:shape>
        </w:pict>
      </w:r>
    </w:p>
    <w:p w:rsidR="002128DA" w:rsidRDefault="002128DA" w:rsidP="0074038B">
      <w:pPr>
        <w:ind w:firstLine="0"/>
        <w:rPr>
          <w:rFonts w:cs="Times New Roman"/>
        </w:rPr>
      </w:pPr>
    </w:p>
    <w:p w:rsidR="002128DA" w:rsidRPr="00C27DEE" w:rsidRDefault="002128DA" w:rsidP="0074038B">
      <w:pPr>
        <w:ind w:firstLine="0"/>
        <w:rPr>
          <w:rFonts w:cs="Times New Roman"/>
        </w:rPr>
      </w:pPr>
      <w:r w:rsidRPr="00C27DEE">
        <w:rPr>
          <w:rFonts w:cs="Times New Roman"/>
        </w:rPr>
        <w:pict>
          <v:shape id="_x0000_i1027" type="#_x0000_t75" style="width:459.75pt;height:613.5pt">
            <v:imagedata r:id="rId8" o:title=""/>
          </v:shape>
        </w:pict>
      </w:r>
    </w:p>
    <w:sectPr w:rsidR="002128DA" w:rsidRPr="00C27DEE" w:rsidSect="0074038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8DA" w:rsidRDefault="002128DA" w:rsidP="0074038B">
      <w:pPr>
        <w:spacing w:before="0"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128DA" w:rsidRDefault="002128DA" w:rsidP="0074038B">
      <w:pPr>
        <w:spacing w:before="0"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8DA" w:rsidRDefault="002128DA" w:rsidP="0074038B">
      <w:pPr>
        <w:spacing w:before="0"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128DA" w:rsidRDefault="002128DA" w:rsidP="0074038B">
      <w:pPr>
        <w:spacing w:before="0"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038B"/>
    <w:rsid w:val="0019657C"/>
    <w:rsid w:val="002128DA"/>
    <w:rsid w:val="0074038B"/>
    <w:rsid w:val="007C3401"/>
    <w:rsid w:val="00857FCF"/>
    <w:rsid w:val="009F43FD"/>
    <w:rsid w:val="00C27DEE"/>
    <w:rsid w:val="00E56E72"/>
    <w:rsid w:val="00F62E1A"/>
    <w:rsid w:val="00FD0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01"/>
    <w:pPr>
      <w:widowControl w:val="0"/>
      <w:spacing w:before="100" w:beforeAutospacing="1" w:after="100" w:afterAutospacing="1" w:line="360" w:lineRule="auto"/>
      <w:ind w:firstLine="482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40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4038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4038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4038B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4038B"/>
    <w:pPr>
      <w:spacing w:before="0"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3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</Words>
  <Characters>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何海波</cp:lastModifiedBy>
  <cp:revision>3</cp:revision>
  <dcterms:created xsi:type="dcterms:W3CDTF">2020-01-03T02:24:00Z</dcterms:created>
  <dcterms:modified xsi:type="dcterms:W3CDTF">2020-01-09T02:07:00Z</dcterms:modified>
</cp:coreProperties>
</file>