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30" o:spt="75" alt="IMG_20191224_152334" type="#_x0000_t75" style="height:696pt;width:522pt;" filled="f" o:preferrelative="t" stroked="f" coordsize="21600,21600">
            <v:path/>
            <v:fill on="f" focussize="0,0"/>
            <v:stroke on="f"/>
            <v:imagedata r:id="rId4" o:title="IMG_20191224_152334"/>
            <o:lock v:ext="edit" aspectratio="t"/>
            <w10:wrap type="none"/>
            <w10:anchorlock/>
          </v:shape>
        </w:pict>
      </w:r>
      <w:r>
        <w:rPr>
          <w:rFonts w:hint="eastAsia" w:eastAsia="微软雅黑"/>
          <w:lang w:eastAsia="zh-CN"/>
        </w:rPr>
        <w:pict>
          <v:shape id="_x0000_i1031" o:spt="75" alt="IMG_20191224_152323" type="#_x0000_t75" style="height:696pt;width:522pt;" filled="f" o:preferrelative="t" stroked="f" coordsize="21600,21600">
            <v:path/>
            <v:fill on="f" focussize="0,0"/>
            <v:stroke on="f"/>
            <v:imagedata r:id="rId5" o:title="IMG_20191224_152323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34A4F"/>
    <w:rsid w:val="000A499A"/>
    <w:rsid w:val="000F5B5C"/>
    <w:rsid w:val="002159B9"/>
    <w:rsid w:val="002C7568"/>
    <w:rsid w:val="00323B43"/>
    <w:rsid w:val="003D37D8"/>
    <w:rsid w:val="003E46EA"/>
    <w:rsid w:val="00426133"/>
    <w:rsid w:val="004358AB"/>
    <w:rsid w:val="00463083"/>
    <w:rsid w:val="004D6EC2"/>
    <w:rsid w:val="004F494F"/>
    <w:rsid w:val="00503BAE"/>
    <w:rsid w:val="005A19F1"/>
    <w:rsid w:val="006375A3"/>
    <w:rsid w:val="006609B9"/>
    <w:rsid w:val="006E4249"/>
    <w:rsid w:val="007920D9"/>
    <w:rsid w:val="007943ED"/>
    <w:rsid w:val="007B51E3"/>
    <w:rsid w:val="00856335"/>
    <w:rsid w:val="008B7726"/>
    <w:rsid w:val="009C549F"/>
    <w:rsid w:val="009D29E6"/>
    <w:rsid w:val="00A147FC"/>
    <w:rsid w:val="00A7356C"/>
    <w:rsid w:val="00B310FD"/>
    <w:rsid w:val="00B631F4"/>
    <w:rsid w:val="00C22F4D"/>
    <w:rsid w:val="00D2194A"/>
    <w:rsid w:val="00D31D50"/>
    <w:rsid w:val="00D51A93"/>
    <w:rsid w:val="00DF4421"/>
    <w:rsid w:val="090D6F39"/>
    <w:rsid w:val="1DDD01B2"/>
    <w:rsid w:val="2F2D443E"/>
    <w:rsid w:val="482A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pPr>
      <w:spacing w:after="0"/>
    </w:pPr>
    <w:rPr>
      <w:sz w:val="18"/>
      <w:szCs w:val="18"/>
    </w:rPr>
  </w:style>
  <w:style w:type="character" w:customStyle="1" w:styleId="5">
    <w:name w:val="Balloon Text Char"/>
    <w:basedOn w:val="4"/>
    <w:link w:val="2"/>
    <w:semiHidden/>
    <w:qFormat/>
    <w:locked/>
    <w:uiPriority w:val="99"/>
    <w:rPr>
      <w:rFonts w:ascii="Tahoma" w:hAnsi="Tahoma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4</Words>
  <Characters>28</Characters>
  <Lines>0</Lines>
  <Paragraphs>0</Paragraphs>
  <TotalTime>6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 ★ 사랑 ～집</dc:creator>
  <cp:lastModifiedBy> ★ 사랑 ～집</cp:lastModifiedBy>
  <dcterms:modified xsi:type="dcterms:W3CDTF">2019-12-24T07:27:48Z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